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5FF" w:rsidRPr="00BC35FF" w:rsidRDefault="00BC35FF" w:rsidP="00CD21E9">
      <w:pPr>
        <w:rPr>
          <w:sz w:val="24"/>
          <w:szCs w:val="24"/>
        </w:rPr>
      </w:pPr>
    </w:p>
    <w:p w:rsidR="00F90D97" w:rsidRPr="00BC35FF" w:rsidRDefault="00CD21E9" w:rsidP="00CD21E9">
      <w:pPr>
        <w:rPr>
          <w:b/>
          <w:bCs/>
          <w:sz w:val="24"/>
          <w:szCs w:val="24"/>
        </w:rPr>
      </w:pPr>
      <w:r w:rsidRPr="00BC35FF">
        <w:rPr>
          <w:b/>
          <w:bCs/>
          <w:sz w:val="24"/>
          <w:szCs w:val="24"/>
        </w:rPr>
        <w:t xml:space="preserve">                </w:t>
      </w:r>
      <w:r w:rsidR="00F90D97" w:rsidRPr="00BC35FF">
        <w:rPr>
          <w:b/>
          <w:bCs/>
          <w:sz w:val="24"/>
          <w:szCs w:val="24"/>
        </w:rPr>
        <w:t>Hogyan válasszunk kerti szerszámokat, hogy a</w:t>
      </w:r>
      <w:r w:rsidR="001F64FE" w:rsidRPr="00BC35FF">
        <w:rPr>
          <w:b/>
          <w:bCs/>
          <w:sz w:val="24"/>
          <w:szCs w:val="24"/>
        </w:rPr>
        <w:t xml:space="preserve"> </w:t>
      </w:r>
      <w:r w:rsidR="00F90D97" w:rsidRPr="00BC35FF">
        <w:rPr>
          <w:b/>
          <w:bCs/>
          <w:sz w:val="24"/>
          <w:szCs w:val="24"/>
        </w:rPr>
        <w:t>munka örömteli legyen?</w:t>
      </w:r>
    </w:p>
    <w:p w:rsidR="00F26B24" w:rsidRPr="00BC35FF" w:rsidRDefault="00BD1F26">
      <w:pPr>
        <w:rPr>
          <w:sz w:val="24"/>
          <w:szCs w:val="24"/>
        </w:rPr>
      </w:pPr>
      <w:r w:rsidRPr="00BC35FF">
        <w:rPr>
          <w:sz w:val="24"/>
          <w:szCs w:val="24"/>
        </w:rPr>
        <w:t xml:space="preserve">   </w:t>
      </w:r>
      <w:r w:rsidR="00F26B24" w:rsidRPr="00BC35FF">
        <w:rPr>
          <w:sz w:val="24"/>
          <w:szCs w:val="24"/>
        </w:rPr>
        <w:t xml:space="preserve">Egyre </w:t>
      </w:r>
      <w:r w:rsidR="00CD21E9" w:rsidRPr="00BC35FF">
        <w:rPr>
          <w:sz w:val="24"/>
          <w:szCs w:val="24"/>
        </w:rPr>
        <w:t>szélesebb körű</w:t>
      </w:r>
      <w:r w:rsidR="00F26B24" w:rsidRPr="00BC35FF">
        <w:rPr>
          <w:sz w:val="24"/>
          <w:szCs w:val="24"/>
        </w:rPr>
        <w:t xml:space="preserve"> és drasztikusabb kihívásokkal</w:t>
      </w:r>
      <w:r w:rsidR="00BD2E69" w:rsidRPr="00BC35FF">
        <w:rPr>
          <w:sz w:val="24"/>
          <w:szCs w:val="24"/>
        </w:rPr>
        <w:t xml:space="preserve"> </w:t>
      </w:r>
      <w:r w:rsidR="00F26B24" w:rsidRPr="00BC35FF">
        <w:rPr>
          <w:sz w:val="24"/>
          <w:szCs w:val="24"/>
        </w:rPr>
        <w:t>kell szembenézniük a kis</w:t>
      </w:r>
      <w:r w:rsidR="007A4115" w:rsidRPr="00BC35FF">
        <w:rPr>
          <w:sz w:val="24"/>
          <w:szCs w:val="24"/>
        </w:rPr>
        <w:t>/házikerteseknek: lassan</w:t>
      </w:r>
      <w:r w:rsidR="0080037E" w:rsidRPr="00BC35FF">
        <w:rPr>
          <w:sz w:val="24"/>
          <w:szCs w:val="24"/>
        </w:rPr>
        <w:t xml:space="preserve"> felcserél</w:t>
      </w:r>
      <w:r w:rsidRPr="00BC35FF">
        <w:rPr>
          <w:sz w:val="24"/>
          <w:szCs w:val="24"/>
        </w:rPr>
        <w:t>ődő</w:t>
      </w:r>
      <w:r w:rsidR="0080037E" w:rsidRPr="00BC35FF">
        <w:rPr>
          <w:sz w:val="24"/>
          <w:szCs w:val="24"/>
        </w:rPr>
        <w:t xml:space="preserve"> </w:t>
      </w:r>
      <w:r w:rsidR="007A4115" w:rsidRPr="00BC35FF">
        <w:rPr>
          <w:sz w:val="24"/>
          <w:szCs w:val="24"/>
        </w:rPr>
        <w:t>évszakok, kiszámíthatatlan</w:t>
      </w:r>
      <w:r w:rsidR="0080037E" w:rsidRPr="00BC35FF">
        <w:rPr>
          <w:sz w:val="24"/>
          <w:szCs w:val="24"/>
        </w:rPr>
        <w:t xml:space="preserve"> időjárási szélsőségek/</w:t>
      </w:r>
      <w:r w:rsidR="007A4115" w:rsidRPr="00BC35FF">
        <w:rPr>
          <w:sz w:val="24"/>
          <w:szCs w:val="24"/>
        </w:rPr>
        <w:t>aszály, vagy</w:t>
      </w:r>
      <w:r w:rsidR="0080037E" w:rsidRPr="00BC35FF">
        <w:rPr>
          <w:sz w:val="24"/>
          <w:szCs w:val="24"/>
        </w:rPr>
        <w:t xml:space="preserve"> özönvízszerű esők, </w:t>
      </w:r>
      <w:r w:rsidR="00CD21E9" w:rsidRPr="00BC35FF">
        <w:rPr>
          <w:sz w:val="24"/>
          <w:szCs w:val="24"/>
        </w:rPr>
        <w:t xml:space="preserve">kultúráink </w:t>
      </w:r>
      <w:r w:rsidR="007A4115" w:rsidRPr="00BC35FF">
        <w:rPr>
          <w:sz w:val="24"/>
          <w:szCs w:val="24"/>
        </w:rPr>
        <w:t xml:space="preserve">hideg tavaszok okozta fenológiai késése, </w:t>
      </w:r>
      <w:r w:rsidR="0080037E" w:rsidRPr="00BC35FF">
        <w:rPr>
          <w:sz w:val="24"/>
          <w:szCs w:val="24"/>
        </w:rPr>
        <w:t xml:space="preserve">május legvégi </w:t>
      </w:r>
      <w:r w:rsidR="007A4115" w:rsidRPr="00BC35FF">
        <w:rPr>
          <w:sz w:val="24"/>
          <w:szCs w:val="24"/>
        </w:rPr>
        <w:t>fagyok</w:t>
      </w:r>
      <w:r w:rsidR="007C7EC8" w:rsidRPr="00BC35FF">
        <w:rPr>
          <w:sz w:val="24"/>
          <w:szCs w:val="24"/>
        </w:rPr>
        <w:t xml:space="preserve"> </w:t>
      </w:r>
      <w:r w:rsidR="0080037E" w:rsidRPr="00BC35FF">
        <w:rPr>
          <w:sz w:val="24"/>
          <w:szCs w:val="24"/>
        </w:rPr>
        <w:t xml:space="preserve">mind-mind </w:t>
      </w:r>
      <w:r w:rsidR="007A4115" w:rsidRPr="00BC35FF">
        <w:rPr>
          <w:sz w:val="24"/>
          <w:szCs w:val="24"/>
        </w:rPr>
        <w:t>a küszöbön</w:t>
      </w:r>
      <w:r w:rsidR="0080037E" w:rsidRPr="00BC35FF">
        <w:rPr>
          <w:sz w:val="24"/>
          <w:szCs w:val="24"/>
        </w:rPr>
        <w:t xml:space="preserve"> álló égh</w:t>
      </w:r>
      <w:r w:rsidR="007A4115" w:rsidRPr="00BC35FF">
        <w:rPr>
          <w:sz w:val="24"/>
          <w:szCs w:val="24"/>
        </w:rPr>
        <w:t>a</w:t>
      </w:r>
      <w:r w:rsidR="0080037E" w:rsidRPr="00BC35FF">
        <w:rPr>
          <w:sz w:val="24"/>
          <w:szCs w:val="24"/>
        </w:rPr>
        <w:t>jlati változásokat jelzik</w:t>
      </w:r>
      <w:r w:rsidR="007A4115" w:rsidRPr="00BC35FF">
        <w:rPr>
          <w:sz w:val="24"/>
          <w:szCs w:val="24"/>
        </w:rPr>
        <w:t>, glo</w:t>
      </w:r>
      <w:r w:rsidR="00CD21E9" w:rsidRPr="00BC35FF">
        <w:rPr>
          <w:sz w:val="24"/>
          <w:szCs w:val="24"/>
        </w:rPr>
        <w:t>bális</w:t>
      </w:r>
      <w:r w:rsidR="007A4115" w:rsidRPr="00BC35FF">
        <w:rPr>
          <w:sz w:val="24"/>
          <w:szCs w:val="24"/>
        </w:rPr>
        <w:t xml:space="preserve"> felmelegedést előrevetítve.</w:t>
      </w:r>
      <w:r w:rsidR="0080037E" w:rsidRPr="00BC35FF">
        <w:rPr>
          <w:sz w:val="24"/>
          <w:szCs w:val="24"/>
        </w:rPr>
        <w:t xml:space="preserve"> Sok mind</w:t>
      </w:r>
      <w:r w:rsidR="007A4115" w:rsidRPr="00BC35FF">
        <w:rPr>
          <w:sz w:val="24"/>
          <w:szCs w:val="24"/>
        </w:rPr>
        <w:t>e</w:t>
      </w:r>
      <w:r w:rsidR="0080037E" w:rsidRPr="00BC35FF">
        <w:rPr>
          <w:sz w:val="24"/>
          <w:szCs w:val="24"/>
        </w:rPr>
        <w:t xml:space="preserve">nt nem </w:t>
      </w:r>
      <w:r w:rsidR="007A4115" w:rsidRPr="00BC35FF">
        <w:rPr>
          <w:sz w:val="24"/>
          <w:szCs w:val="24"/>
        </w:rPr>
        <w:t>t</w:t>
      </w:r>
      <w:r w:rsidR="0080037E" w:rsidRPr="00BC35FF">
        <w:rPr>
          <w:sz w:val="24"/>
          <w:szCs w:val="24"/>
        </w:rPr>
        <w:t>udunk kivédeni,</w:t>
      </w:r>
      <w:r w:rsidR="007A4115" w:rsidRPr="00BC35FF">
        <w:rPr>
          <w:sz w:val="24"/>
          <w:szCs w:val="24"/>
        </w:rPr>
        <w:t xml:space="preserve"> </w:t>
      </w:r>
      <w:r w:rsidR="0080037E" w:rsidRPr="00BC35FF">
        <w:rPr>
          <w:sz w:val="24"/>
          <w:szCs w:val="24"/>
        </w:rPr>
        <w:t xml:space="preserve">de </w:t>
      </w:r>
      <w:r w:rsidR="007A4115" w:rsidRPr="00BC35FF">
        <w:rPr>
          <w:sz w:val="24"/>
          <w:szCs w:val="24"/>
        </w:rPr>
        <w:t>e</w:t>
      </w:r>
      <w:r w:rsidR="0080037E" w:rsidRPr="00BC35FF">
        <w:rPr>
          <w:sz w:val="24"/>
          <w:szCs w:val="24"/>
        </w:rPr>
        <w:t>gy-egy jól megválasztott szerszá</w:t>
      </w:r>
      <w:r w:rsidR="007A4115" w:rsidRPr="00BC35FF">
        <w:rPr>
          <w:sz w:val="24"/>
          <w:szCs w:val="24"/>
        </w:rPr>
        <w:t>m</w:t>
      </w:r>
      <w:r w:rsidR="0080037E" w:rsidRPr="00BC35FF">
        <w:rPr>
          <w:sz w:val="24"/>
          <w:szCs w:val="24"/>
        </w:rPr>
        <w:t>on</w:t>
      </w:r>
      <w:r w:rsidR="007A4115" w:rsidRPr="00BC35FF">
        <w:rPr>
          <w:sz w:val="24"/>
          <w:szCs w:val="24"/>
        </w:rPr>
        <w:t>-mely egyéni döntésünk- akár</w:t>
      </w:r>
      <w:r w:rsidR="0080037E" w:rsidRPr="00BC35FF">
        <w:rPr>
          <w:sz w:val="24"/>
          <w:szCs w:val="24"/>
        </w:rPr>
        <w:t xml:space="preserve"> munkánk</w:t>
      </w:r>
      <w:r w:rsidR="007A4115" w:rsidRPr="00BC35FF">
        <w:rPr>
          <w:sz w:val="24"/>
          <w:szCs w:val="24"/>
        </w:rPr>
        <w:t xml:space="preserve"> eredményének java</w:t>
      </w:r>
      <w:r w:rsidR="0080037E" w:rsidRPr="00BC35FF">
        <w:rPr>
          <w:sz w:val="24"/>
          <w:szCs w:val="24"/>
        </w:rPr>
        <w:t xml:space="preserve"> is függhet.</w:t>
      </w:r>
    </w:p>
    <w:p w:rsidR="00BB7B54" w:rsidRPr="00BC35FF" w:rsidRDefault="00BD1F26" w:rsidP="00233216">
      <w:pPr>
        <w:keepNext/>
        <w:rPr>
          <w:sz w:val="24"/>
          <w:szCs w:val="24"/>
        </w:rPr>
      </w:pPr>
      <w:r w:rsidRPr="00BC35FF">
        <w:rPr>
          <w:sz w:val="24"/>
          <w:szCs w:val="24"/>
        </w:rPr>
        <w:t xml:space="preserve">   </w:t>
      </w:r>
      <w:r w:rsidR="001F64FE" w:rsidRPr="00BC35FF">
        <w:rPr>
          <w:sz w:val="24"/>
          <w:szCs w:val="24"/>
        </w:rPr>
        <w:t>N</w:t>
      </w:r>
      <w:r w:rsidR="00F90D97" w:rsidRPr="00BC35FF">
        <w:rPr>
          <w:sz w:val="24"/>
          <w:szCs w:val="24"/>
        </w:rPr>
        <w:t xml:space="preserve">em múlik nap, hogy ne használnám jó húsz éves 5 ágú vasvillámat / nevezik ásóvillának is/, melynek használati </w:t>
      </w:r>
      <w:r w:rsidR="007A4115" w:rsidRPr="00BC35FF">
        <w:rPr>
          <w:sz w:val="24"/>
          <w:szCs w:val="24"/>
        </w:rPr>
        <w:t>értéke,</w:t>
      </w:r>
      <w:r w:rsidR="00F90D97" w:rsidRPr="00BC35FF">
        <w:rPr>
          <w:sz w:val="24"/>
          <w:szCs w:val="24"/>
        </w:rPr>
        <w:t xml:space="preserve"> mint az újé</w:t>
      </w:r>
      <w:r w:rsidR="00C049E0" w:rsidRPr="00BC35FF">
        <w:rPr>
          <w:sz w:val="24"/>
          <w:szCs w:val="24"/>
        </w:rPr>
        <w:t xml:space="preserve">, ágait „hegyezni” azóta sem </w:t>
      </w:r>
      <w:r w:rsidR="007A4115" w:rsidRPr="00BC35FF">
        <w:rPr>
          <w:sz w:val="24"/>
          <w:szCs w:val="24"/>
        </w:rPr>
        <w:t>kellett.</w:t>
      </w:r>
      <w:r w:rsidR="001F64FE" w:rsidRPr="00BC35FF">
        <w:rPr>
          <w:sz w:val="24"/>
          <w:szCs w:val="24"/>
        </w:rPr>
        <w:t xml:space="preserve">  </w:t>
      </w:r>
      <w:r w:rsidR="00C049E0" w:rsidRPr="00BC35FF">
        <w:rPr>
          <w:sz w:val="24"/>
          <w:szCs w:val="24"/>
        </w:rPr>
        <w:t>Hasonló</w:t>
      </w:r>
      <w:r w:rsidR="001F64FE" w:rsidRPr="00BC35FF">
        <w:rPr>
          <w:sz w:val="24"/>
          <w:szCs w:val="24"/>
        </w:rPr>
        <w:t xml:space="preserve"> szívesen </w:t>
      </w:r>
      <w:r w:rsidR="007A4115" w:rsidRPr="00BC35FF">
        <w:rPr>
          <w:sz w:val="24"/>
          <w:szCs w:val="24"/>
        </w:rPr>
        <w:t>dolgozom a</w:t>
      </w:r>
      <w:r w:rsidR="001F64FE" w:rsidRPr="00BC35FF">
        <w:rPr>
          <w:sz w:val="24"/>
          <w:szCs w:val="24"/>
        </w:rPr>
        <w:t xml:space="preserve"> kétfunkciós ásólapáttal a kötött, meszes </w:t>
      </w:r>
      <w:r w:rsidR="00E61A9F" w:rsidRPr="00BC35FF">
        <w:rPr>
          <w:sz w:val="24"/>
          <w:szCs w:val="24"/>
        </w:rPr>
        <w:t>dolomitos talajú nagykertben</w:t>
      </w:r>
      <w:r w:rsidR="00233216" w:rsidRPr="00BC35FF">
        <w:rPr>
          <w:sz w:val="24"/>
          <w:szCs w:val="24"/>
        </w:rPr>
        <w:t>.</w:t>
      </w:r>
      <w:r w:rsidR="00E029D5" w:rsidRPr="00BC35FF">
        <w:rPr>
          <w:sz w:val="24"/>
          <w:szCs w:val="24"/>
        </w:rPr>
        <w:t xml:space="preserve"> </w:t>
      </w:r>
    </w:p>
    <w:p w:rsidR="00E61A9F" w:rsidRPr="003F488B" w:rsidRDefault="0074440D" w:rsidP="0074440D">
      <w:pPr>
        <w:pStyle w:val="Kpalrs"/>
        <w:ind w:left="2124" w:firstLine="708"/>
        <w:rPr>
          <w:b/>
          <w:bCs/>
          <w:i w:val="0"/>
          <w:iCs w:val="0"/>
          <w:color w:val="auto"/>
          <w:sz w:val="24"/>
          <w:szCs w:val="24"/>
        </w:rPr>
      </w:pPr>
      <w:r w:rsidRPr="003F488B">
        <w:rPr>
          <w:b/>
          <w:bCs/>
          <w:i w:val="0"/>
          <w:iCs w:val="0"/>
          <w:color w:val="auto"/>
          <w:sz w:val="24"/>
          <w:szCs w:val="24"/>
        </w:rPr>
        <w:t xml:space="preserve">                      </w:t>
      </w:r>
      <w:r w:rsidR="00BB7B54" w:rsidRPr="003F488B">
        <w:rPr>
          <w:b/>
          <w:bCs/>
          <w:i w:val="0"/>
          <w:iCs w:val="0"/>
          <w:color w:val="auto"/>
          <w:sz w:val="24"/>
          <w:szCs w:val="24"/>
        </w:rPr>
        <w:t>Kiváló eszközök</w:t>
      </w:r>
    </w:p>
    <w:p w:rsidR="00F26B24" w:rsidRPr="00BC35FF" w:rsidRDefault="00BD1F26">
      <w:pPr>
        <w:rPr>
          <w:sz w:val="24"/>
          <w:szCs w:val="24"/>
        </w:rPr>
      </w:pPr>
      <w:r w:rsidRPr="00BC35FF">
        <w:rPr>
          <w:sz w:val="24"/>
          <w:szCs w:val="24"/>
        </w:rPr>
        <w:t xml:space="preserve">   </w:t>
      </w:r>
      <w:r w:rsidR="00F26B24" w:rsidRPr="00BC35FF">
        <w:rPr>
          <w:sz w:val="24"/>
          <w:szCs w:val="24"/>
        </w:rPr>
        <w:t>A képen látható extra erős</w:t>
      </w:r>
      <w:r w:rsidR="00BD2E69" w:rsidRPr="00BC35FF">
        <w:rPr>
          <w:sz w:val="24"/>
          <w:szCs w:val="24"/>
        </w:rPr>
        <w:t xml:space="preserve"> </w:t>
      </w:r>
      <w:r w:rsidR="00F26B24" w:rsidRPr="00BC35FF">
        <w:rPr>
          <w:sz w:val="24"/>
          <w:szCs w:val="24"/>
        </w:rPr>
        <w:t>m</w:t>
      </w:r>
      <w:r w:rsidR="00BD2E69" w:rsidRPr="00BC35FF">
        <w:rPr>
          <w:sz w:val="24"/>
          <w:szCs w:val="24"/>
        </w:rPr>
        <w:t>u</w:t>
      </w:r>
      <w:r w:rsidR="00F26B24" w:rsidRPr="00BC35FF">
        <w:rPr>
          <w:sz w:val="24"/>
          <w:szCs w:val="24"/>
        </w:rPr>
        <w:t xml:space="preserve">nkás kesztyű nagyon megszolgálja a </w:t>
      </w:r>
      <w:r w:rsidR="007A4115" w:rsidRPr="00BC35FF">
        <w:rPr>
          <w:sz w:val="24"/>
          <w:szCs w:val="24"/>
        </w:rPr>
        <w:t>viszonylag magas</w:t>
      </w:r>
      <w:r w:rsidR="00F26B24" w:rsidRPr="00BC35FF">
        <w:rPr>
          <w:sz w:val="24"/>
          <w:szCs w:val="24"/>
        </w:rPr>
        <w:t xml:space="preserve"> árát.</w:t>
      </w:r>
    </w:p>
    <w:p w:rsidR="00265248" w:rsidRPr="00BC35FF" w:rsidRDefault="00265248">
      <w:pPr>
        <w:rPr>
          <w:sz w:val="24"/>
          <w:szCs w:val="24"/>
        </w:rPr>
      </w:pPr>
      <w:r w:rsidRPr="00BC35FF">
        <w:rPr>
          <w:sz w:val="24"/>
          <w:szCs w:val="24"/>
        </w:rPr>
        <w:t xml:space="preserve">Az ásólapát szintén kovácsolt, </w:t>
      </w:r>
      <w:r w:rsidR="00E61A9F" w:rsidRPr="00BC35FF">
        <w:rPr>
          <w:sz w:val="24"/>
          <w:szCs w:val="24"/>
        </w:rPr>
        <w:t>(</w:t>
      </w:r>
      <w:r w:rsidR="007A4115" w:rsidRPr="00BC35FF">
        <w:rPr>
          <w:sz w:val="24"/>
          <w:szCs w:val="24"/>
        </w:rPr>
        <w:t>nem öntött</w:t>
      </w:r>
      <w:r w:rsidR="00E61A9F" w:rsidRPr="00BC35FF">
        <w:rPr>
          <w:sz w:val="24"/>
          <w:szCs w:val="24"/>
        </w:rPr>
        <w:t xml:space="preserve"> gagyi)</w:t>
      </w:r>
      <w:r w:rsidRPr="00BC35FF">
        <w:rPr>
          <w:sz w:val="24"/>
          <w:szCs w:val="24"/>
        </w:rPr>
        <w:t xml:space="preserve">, szegecselése kitűnő a fej és a nyél összeillesztése a műanyag karika révén kifogástalanul erős, a </w:t>
      </w:r>
      <w:r w:rsidR="008A02D4" w:rsidRPr="00BC35FF">
        <w:rPr>
          <w:sz w:val="24"/>
          <w:szCs w:val="24"/>
        </w:rPr>
        <w:t>régi vasvilla</w:t>
      </w:r>
      <w:r w:rsidR="00C474A2" w:rsidRPr="00BC35FF">
        <w:rPr>
          <w:sz w:val="24"/>
          <w:szCs w:val="24"/>
        </w:rPr>
        <w:t xml:space="preserve"> hasonló gyűrűjére gondolva elnyűhetetlen.</w:t>
      </w:r>
      <w:r w:rsidRPr="00BC35FF">
        <w:rPr>
          <w:sz w:val="24"/>
          <w:szCs w:val="24"/>
        </w:rPr>
        <w:t xml:space="preserve"> </w:t>
      </w:r>
    </w:p>
    <w:p w:rsidR="00265248" w:rsidRPr="00BC35FF" w:rsidRDefault="00BD1F26">
      <w:pPr>
        <w:rPr>
          <w:sz w:val="24"/>
          <w:szCs w:val="24"/>
        </w:rPr>
      </w:pPr>
      <w:r w:rsidRPr="00BC35FF">
        <w:rPr>
          <w:sz w:val="24"/>
          <w:szCs w:val="24"/>
        </w:rPr>
        <w:t xml:space="preserve">   </w:t>
      </w:r>
      <w:r w:rsidR="00265248" w:rsidRPr="00BC35FF">
        <w:rPr>
          <w:sz w:val="24"/>
          <w:szCs w:val="24"/>
        </w:rPr>
        <w:t xml:space="preserve">Tavaly sajnos </w:t>
      </w:r>
      <w:r w:rsidR="007A4115" w:rsidRPr="00BC35FF">
        <w:rPr>
          <w:sz w:val="24"/>
          <w:szCs w:val="24"/>
        </w:rPr>
        <w:t>figyelmetlenül vásároltam</w:t>
      </w:r>
      <w:r w:rsidR="00265248" w:rsidRPr="00BC35FF">
        <w:rPr>
          <w:sz w:val="24"/>
          <w:szCs w:val="24"/>
        </w:rPr>
        <w:t xml:space="preserve"> egy nem is olcsó gereblyét, melynél az </w:t>
      </w:r>
      <w:bookmarkStart w:id="0" w:name="_GoBack"/>
      <w:bookmarkEnd w:id="0"/>
      <w:r w:rsidR="00265248" w:rsidRPr="00BC35FF">
        <w:rPr>
          <w:sz w:val="24"/>
          <w:szCs w:val="24"/>
        </w:rPr>
        <w:t>összeillesztést egy menetes csavar biztosította, fél órát bírt ki</w:t>
      </w:r>
      <w:r w:rsidR="00CD21E9" w:rsidRPr="00BC35FF">
        <w:rPr>
          <w:sz w:val="24"/>
          <w:szCs w:val="24"/>
        </w:rPr>
        <w:t xml:space="preserve"> a munkában</w:t>
      </w:r>
      <w:r w:rsidR="00265248" w:rsidRPr="00BC35FF">
        <w:rPr>
          <w:sz w:val="24"/>
          <w:szCs w:val="24"/>
        </w:rPr>
        <w:t xml:space="preserve">, </w:t>
      </w:r>
      <w:r w:rsidR="00E61A9F" w:rsidRPr="00BC35FF">
        <w:rPr>
          <w:sz w:val="24"/>
          <w:szCs w:val="24"/>
        </w:rPr>
        <w:t>/</w:t>
      </w:r>
      <w:r w:rsidR="00265248" w:rsidRPr="00BC35FF">
        <w:rPr>
          <w:sz w:val="24"/>
          <w:szCs w:val="24"/>
        </w:rPr>
        <w:t xml:space="preserve"> </w:t>
      </w:r>
      <w:r w:rsidR="00E61A9F" w:rsidRPr="00BC35FF">
        <w:rPr>
          <w:sz w:val="24"/>
          <w:szCs w:val="24"/>
        </w:rPr>
        <w:t xml:space="preserve">később </w:t>
      </w:r>
      <w:r w:rsidR="00265248" w:rsidRPr="00BC35FF">
        <w:rPr>
          <w:sz w:val="24"/>
          <w:szCs w:val="24"/>
        </w:rPr>
        <w:t xml:space="preserve">házilag </w:t>
      </w:r>
      <w:r w:rsidR="007A4115" w:rsidRPr="00BC35FF">
        <w:rPr>
          <w:sz w:val="24"/>
          <w:szCs w:val="24"/>
        </w:rPr>
        <w:t>igyekeztem javítani</w:t>
      </w:r>
      <w:r w:rsidR="00265248" w:rsidRPr="00BC35FF">
        <w:rPr>
          <w:sz w:val="24"/>
          <w:szCs w:val="24"/>
        </w:rPr>
        <w:t xml:space="preserve"> az egész nyelet átfúrva új, hosszabb csavarral</w:t>
      </w:r>
      <w:r w:rsidR="00E61A9F" w:rsidRPr="00BC35FF">
        <w:rPr>
          <w:sz w:val="24"/>
          <w:szCs w:val="24"/>
        </w:rPr>
        <w:t>/</w:t>
      </w:r>
      <w:r w:rsidR="00265248" w:rsidRPr="00BC35FF">
        <w:rPr>
          <w:sz w:val="24"/>
          <w:szCs w:val="24"/>
        </w:rPr>
        <w:t>.</w:t>
      </w:r>
    </w:p>
    <w:p w:rsidR="00BC35FF" w:rsidRPr="00BC35FF" w:rsidRDefault="00BC35FF">
      <w:pPr>
        <w:rPr>
          <w:sz w:val="24"/>
          <w:szCs w:val="24"/>
        </w:rPr>
      </w:pPr>
      <w:r w:rsidRPr="00BC35FF">
        <w:rPr>
          <w:sz w:val="24"/>
          <w:szCs w:val="24"/>
        </w:rPr>
        <w:t>Nem régi segítőtárs viszont a kézi talajlazító,</w:t>
      </w:r>
      <w:r w:rsidR="003F488B">
        <w:rPr>
          <w:sz w:val="24"/>
          <w:szCs w:val="24"/>
        </w:rPr>
        <w:t xml:space="preserve"> </w:t>
      </w:r>
      <w:r w:rsidRPr="00BC35FF">
        <w:rPr>
          <w:sz w:val="24"/>
          <w:szCs w:val="24"/>
        </w:rPr>
        <w:t>/tyúklábnak nevezem/ mely rokonaival ellentétben hosszított nyéllel rendelkezik, így kiválóan használható a nehezen hozzá férhető, a sok csapadék miatti össze boruló málnabokrok tövei körüli gyommentesítésére</w:t>
      </w:r>
    </w:p>
    <w:p w:rsidR="00BB7B54" w:rsidRPr="00BC35FF" w:rsidRDefault="00E61A9F" w:rsidP="00BC35FF">
      <w:pPr>
        <w:keepNext/>
        <w:rPr>
          <w:sz w:val="24"/>
          <w:szCs w:val="24"/>
        </w:rPr>
      </w:pPr>
      <w:r w:rsidRPr="00BC35FF">
        <w:rPr>
          <w:sz w:val="24"/>
          <w:szCs w:val="24"/>
        </w:rPr>
        <w:t xml:space="preserve"> </w:t>
      </w:r>
      <w:r w:rsidR="0074440D" w:rsidRPr="00BC35FF">
        <w:rPr>
          <w:sz w:val="24"/>
          <w:szCs w:val="24"/>
        </w:rPr>
        <w:t xml:space="preserve"> </w:t>
      </w:r>
      <w:r w:rsidR="00233216" w:rsidRPr="00BC35FF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33" type="#_x0000_t75" style="width:164.4pt;height:115.8pt;rotation:90;visibility:visible">
            <v:imagedata r:id="rId5" o:title="" croptop="3332f" cropbottom="5360f" cropleft="6054f" cropright="14050f"/>
          </v:shape>
        </w:pict>
      </w:r>
      <w:r w:rsidR="0074440D" w:rsidRPr="00BC35FF">
        <w:rPr>
          <w:sz w:val="24"/>
          <w:szCs w:val="24"/>
        </w:rPr>
        <w:t xml:space="preserve"> </w:t>
      </w:r>
      <w:r w:rsidR="00BC35FF" w:rsidRPr="00BC35FF">
        <w:rPr>
          <w:noProof/>
          <w:sz w:val="24"/>
          <w:szCs w:val="24"/>
        </w:rPr>
        <w:pict>
          <v:shape id="Kép 2" o:spid="_x0000_i1045" type="#_x0000_t75" style="width:138.6pt;height:119.4pt;visibility:visible">
            <v:imagedata r:id="rId6" o:title=""/>
          </v:shape>
        </w:pict>
      </w:r>
      <w:r w:rsidR="00BC35FF" w:rsidRPr="00BC35FF">
        <w:rPr>
          <w:noProof/>
          <w:sz w:val="24"/>
          <w:szCs w:val="24"/>
        </w:rPr>
        <w:t xml:space="preserve"> </w:t>
      </w:r>
      <w:r w:rsidR="00BC35FF" w:rsidRPr="00BC35FF">
        <w:rPr>
          <w:noProof/>
          <w:sz w:val="24"/>
          <w:szCs w:val="24"/>
        </w:rPr>
        <w:pict>
          <v:shape id="Kép 3" o:spid="_x0000_i1044" type="#_x0000_t75" style="width:178.8pt;height:119.4pt;visibility:visible">
            <v:imagedata r:id="rId7" o:title="" croptop="11928f" cropbottom="4371f" cropleft="12362f" cropright="12612f"/>
          </v:shape>
        </w:pict>
      </w:r>
    </w:p>
    <w:p w:rsidR="00CD21E9" w:rsidRPr="003F488B" w:rsidRDefault="00233216" w:rsidP="00233216">
      <w:pPr>
        <w:pStyle w:val="Kpalrs"/>
        <w:rPr>
          <w:color w:val="auto"/>
          <w:sz w:val="24"/>
          <w:szCs w:val="24"/>
        </w:rPr>
      </w:pPr>
      <w:r w:rsidRPr="003F488B">
        <w:rPr>
          <w:color w:val="auto"/>
          <w:sz w:val="24"/>
          <w:szCs w:val="24"/>
        </w:rPr>
        <w:t xml:space="preserve"> </w:t>
      </w:r>
      <w:r w:rsidRPr="003F488B">
        <w:rPr>
          <w:color w:val="auto"/>
          <w:sz w:val="24"/>
          <w:szCs w:val="24"/>
        </w:rPr>
        <w:t>1,2 kg fejtömegű irtókapa</w:t>
      </w:r>
      <w:r w:rsidR="00BB7B54" w:rsidRPr="003F488B">
        <w:rPr>
          <w:color w:val="auto"/>
          <w:sz w:val="24"/>
          <w:szCs w:val="24"/>
        </w:rPr>
        <w:t xml:space="preserve"> </w:t>
      </w:r>
      <w:r w:rsidR="0074440D" w:rsidRPr="003F488B">
        <w:rPr>
          <w:color w:val="auto"/>
          <w:sz w:val="24"/>
          <w:szCs w:val="24"/>
        </w:rPr>
        <w:t xml:space="preserve"> </w:t>
      </w:r>
      <w:r w:rsidR="00BC35FF" w:rsidRPr="003F488B">
        <w:rPr>
          <w:color w:val="auto"/>
          <w:sz w:val="24"/>
          <w:szCs w:val="24"/>
        </w:rPr>
        <w:t xml:space="preserve">  </w:t>
      </w:r>
      <w:r w:rsidRPr="003F488B">
        <w:rPr>
          <w:color w:val="auto"/>
          <w:sz w:val="24"/>
          <w:szCs w:val="24"/>
        </w:rPr>
        <w:t xml:space="preserve"> </w:t>
      </w:r>
      <w:r w:rsidR="00CD21E9" w:rsidRPr="003F488B">
        <w:rPr>
          <w:color w:val="auto"/>
          <w:sz w:val="24"/>
          <w:szCs w:val="24"/>
        </w:rPr>
        <w:t xml:space="preserve"> </w:t>
      </w:r>
      <w:r w:rsidR="00BC35FF" w:rsidRPr="003F488B">
        <w:rPr>
          <w:color w:val="auto"/>
          <w:sz w:val="24"/>
          <w:szCs w:val="24"/>
        </w:rPr>
        <w:t>e</w:t>
      </w:r>
      <w:r w:rsidR="00BB7B54" w:rsidRPr="003F488B">
        <w:rPr>
          <w:color w:val="auto"/>
          <w:sz w:val="24"/>
          <w:szCs w:val="24"/>
        </w:rPr>
        <w:t>lőnytelen gereblye</w:t>
      </w:r>
      <w:r w:rsidR="00CD21E9" w:rsidRPr="003F488B">
        <w:rPr>
          <w:color w:val="auto"/>
          <w:sz w:val="24"/>
          <w:szCs w:val="24"/>
        </w:rPr>
        <w:t xml:space="preserve"> </w:t>
      </w:r>
      <w:r w:rsidR="00BC35FF" w:rsidRPr="003F488B">
        <w:rPr>
          <w:color w:val="auto"/>
          <w:sz w:val="24"/>
          <w:szCs w:val="24"/>
        </w:rPr>
        <w:t xml:space="preserve">        a</w:t>
      </w:r>
      <w:r w:rsidR="00BC35FF" w:rsidRPr="003F488B">
        <w:rPr>
          <w:color w:val="auto"/>
          <w:sz w:val="24"/>
          <w:szCs w:val="24"/>
        </w:rPr>
        <w:t xml:space="preserve"> kézi talajlazító</w:t>
      </w:r>
      <w:r w:rsidR="00BC35FF" w:rsidRPr="003F488B">
        <w:rPr>
          <w:color w:val="auto"/>
          <w:sz w:val="24"/>
          <w:szCs w:val="24"/>
        </w:rPr>
        <w:t xml:space="preserve">, </w:t>
      </w:r>
      <w:r w:rsidR="00BC35FF" w:rsidRPr="003F488B">
        <w:rPr>
          <w:color w:val="auto"/>
          <w:sz w:val="24"/>
          <w:szCs w:val="24"/>
        </w:rPr>
        <w:t>de akár gyomláló is</w:t>
      </w:r>
    </w:p>
    <w:p w:rsidR="00BC35FF" w:rsidRPr="00BC35FF" w:rsidRDefault="00BC35FF" w:rsidP="00901C4B">
      <w:pPr>
        <w:keepNext/>
        <w:rPr>
          <w:sz w:val="24"/>
          <w:szCs w:val="24"/>
        </w:rPr>
      </w:pPr>
    </w:p>
    <w:p w:rsidR="00BC35FF" w:rsidRPr="00BC35FF" w:rsidRDefault="00F26B24" w:rsidP="00901C4B">
      <w:pPr>
        <w:keepNext/>
        <w:rPr>
          <w:sz w:val="24"/>
          <w:szCs w:val="24"/>
        </w:rPr>
      </w:pPr>
      <w:r w:rsidRPr="00BC35FF">
        <w:rPr>
          <w:sz w:val="24"/>
          <w:szCs w:val="24"/>
        </w:rPr>
        <w:t>Több-kev</w:t>
      </w:r>
      <w:r w:rsidR="007A4115" w:rsidRPr="00BC35FF">
        <w:rPr>
          <w:sz w:val="24"/>
          <w:szCs w:val="24"/>
        </w:rPr>
        <w:t xml:space="preserve">esebb </w:t>
      </w:r>
      <w:r w:rsidRPr="00BC35FF">
        <w:rPr>
          <w:sz w:val="24"/>
          <w:szCs w:val="24"/>
        </w:rPr>
        <w:t>utánjárással</w:t>
      </w:r>
      <w:r w:rsidR="007A4115" w:rsidRPr="00BC35FF">
        <w:rPr>
          <w:sz w:val="24"/>
          <w:szCs w:val="24"/>
        </w:rPr>
        <w:t xml:space="preserve"> </w:t>
      </w:r>
      <w:r w:rsidRPr="00BC35FF">
        <w:rPr>
          <w:sz w:val="24"/>
          <w:szCs w:val="24"/>
        </w:rPr>
        <w:t>sikerül</w:t>
      </w:r>
      <w:r w:rsidR="007A4115" w:rsidRPr="00BC35FF">
        <w:rPr>
          <w:sz w:val="24"/>
          <w:szCs w:val="24"/>
        </w:rPr>
        <w:t xml:space="preserve"> </w:t>
      </w:r>
      <w:r w:rsidRPr="00BC35FF">
        <w:rPr>
          <w:sz w:val="24"/>
          <w:szCs w:val="24"/>
        </w:rPr>
        <w:t>olya</w:t>
      </w:r>
      <w:r w:rsidR="007A4115" w:rsidRPr="00BC35FF">
        <w:rPr>
          <w:sz w:val="24"/>
          <w:szCs w:val="24"/>
        </w:rPr>
        <w:t>n</w:t>
      </w:r>
      <w:r w:rsidRPr="00BC35FF">
        <w:rPr>
          <w:sz w:val="24"/>
          <w:szCs w:val="24"/>
        </w:rPr>
        <w:t xml:space="preserve"> eszközöket vásárolnunk,</w:t>
      </w:r>
      <w:r w:rsidR="007A4115" w:rsidRPr="00BC35FF">
        <w:rPr>
          <w:sz w:val="24"/>
          <w:szCs w:val="24"/>
        </w:rPr>
        <w:t xml:space="preserve"> </w:t>
      </w:r>
      <w:r w:rsidRPr="00BC35FF">
        <w:rPr>
          <w:sz w:val="24"/>
          <w:szCs w:val="24"/>
        </w:rPr>
        <w:t>melyek</w:t>
      </w:r>
      <w:r w:rsidR="007A4115" w:rsidRPr="00BC35FF">
        <w:rPr>
          <w:sz w:val="24"/>
          <w:szCs w:val="24"/>
        </w:rPr>
        <w:t>nek</w:t>
      </w:r>
      <w:r w:rsidRPr="00BC35FF">
        <w:rPr>
          <w:sz w:val="24"/>
          <w:szCs w:val="24"/>
        </w:rPr>
        <w:t xml:space="preserve"> ára is kedvező.</w:t>
      </w:r>
    </w:p>
    <w:p w:rsidR="00901C4B" w:rsidRPr="00BC35FF" w:rsidRDefault="000B4569" w:rsidP="00901C4B">
      <w:pPr>
        <w:keepNext/>
        <w:rPr>
          <w:sz w:val="24"/>
          <w:szCs w:val="24"/>
        </w:rPr>
      </w:pPr>
      <w:r w:rsidRPr="00BC35FF">
        <w:rPr>
          <w:noProof/>
          <w:sz w:val="24"/>
          <w:szCs w:val="24"/>
        </w:rPr>
        <w:t xml:space="preserve"> </w:t>
      </w:r>
      <w:r w:rsidR="00CD21E9" w:rsidRPr="00BC35FF">
        <w:rPr>
          <w:noProof/>
          <w:sz w:val="24"/>
          <w:szCs w:val="24"/>
        </w:rPr>
        <w:t xml:space="preserve"> </w:t>
      </w:r>
      <w:r w:rsidR="00157A8E" w:rsidRPr="00BC35FF">
        <w:rPr>
          <w:noProof/>
          <w:sz w:val="24"/>
          <w:szCs w:val="24"/>
        </w:rPr>
        <w:pict>
          <v:shape id="Kép 4" o:spid="_x0000_i1145" type="#_x0000_t75" style="width:148.8pt;height:118.8pt;rotation:90;visibility:visible">
            <v:imagedata r:id="rId8" o:title="" croptop="160f" cropbottom="12342f" cropleft="9357f" cropright="18593f"/>
          </v:shape>
        </w:pict>
      </w:r>
      <w:r w:rsidR="00BC35FF" w:rsidRPr="00BC35FF">
        <w:rPr>
          <w:noProof/>
          <w:sz w:val="24"/>
          <w:szCs w:val="24"/>
        </w:rPr>
        <w:t xml:space="preserve"> </w:t>
      </w:r>
      <w:r w:rsidR="00BC35FF" w:rsidRPr="00BC35FF">
        <w:rPr>
          <w:noProof/>
          <w:sz w:val="24"/>
          <w:szCs w:val="24"/>
        </w:rPr>
        <w:pict>
          <v:shape id="Kép 5" o:spid="_x0000_i1147" type="#_x0000_t75" style="width:157.8pt;height:142.2pt;visibility:visible">
            <v:imagedata r:id="rId9" o:title="" croptop="-10188f" cropbottom="10188f" cropleft="11889f" cropright="12709f"/>
          </v:shape>
        </w:pict>
      </w:r>
      <w:r w:rsidR="00BC35FF" w:rsidRPr="00BC35FF">
        <w:rPr>
          <w:noProof/>
          <w:sz w:val="24"/>
          <w:szCs w:val="24"/>
        </w:rPr>
        <w:t xml:space="preserve"> </w:t>
      </w:r>
      <w:r w:rsidR="00BC35FF" w:rsidRPr="00BC35FF">
        <w:rPr>
          <w:noProof/>
          <w:sz w:val="24"/>
          <w:szCs w:val="24"/>
        </w:rPr>
        <w:pict>
          <v:shape id="Kép 7" o:spid="_x0000_i1149" type="#_x0000_t75" style="width:160.8pt;height:120.6pt;visibility:visible">
            <v:imagedata r:id="rId10" o:title=""/>
          </v:shape>
        </w:pict>
      </w:r>
    </w:p>
    <w:p w:rsidR="00AB06FA" w:rsidRPr="003F488B" w:rsidRDefault="000B4569" w:rsidP="00BC35FF">
      <w:pPr>
        <w:keepNext/>
        <w:rPr>
          <w:i/>
          <w:iCs/>
          <w:sz w:val="24"/>
          <w:szCs w:val="24"/>
        </w:rPr>
      </w:pPr>
      <w:r w:rsidRPr="003F488B">
        <w:rPr>
          <w:i/>
          <w:iCs/>
          <w:noProof/>
          <w:sz w:val="24"/>
          <w:szCs w:val="24"/>
        </w:rPr>
        <w:t xml:space="preserve"> </w:t>
      </w:r>
      <w:r w:rsidR="0074440D" w:rsidRPr="003F488B">
        <w:rPr>
          <w:i/>
          <w:iCs/>
          <w:sz w:val="24"/>
          <w:szCs w:val="24"/>
        </w:rPr>
        <w:t>Bizonyos á</w:t>
      </w:r>
      <w:r w:rsidR="008A02D4" w:rsidRPr="003F488B">
        <w:rPr>
          <w:i/>
          <w:iCs/>
          <w:sz w:val="24"/>
          <w:szCs w:val="24"/>
        </w:rPr>
        <w:t>gátmérőig nélkülözhetetlen</w:t>
      </w:r>
      <w:r w:rsidR="00BC35FF" w:rsidRPr="003F488B">
        <w:rPr>
          <w:i/>
          <w:iCs/>
          <w:sz w:val="24"/>
          <w:szCs w:val="24"/>
        </w:rPr>
        <w:t xml:space="preserve"> ágfűrész és v</w:t>
      </w:r>
      <w:r w:rsidR="00BC35FF" w:rsidRPr="003F488B">
        <w:rPr>
          <w:i/>
          <w:iCs/>
          <w:sz w:val="24"/>
          <w:szCs w:val="24"/>
        </w:rPr>
        <w:t>égezetül egy kis nosztalgia</w:t>
      </w:r>
      <w:r w:rsidR="00BC35FF" w:rsidRPr="003F488B">
        <w:rPr>
          <w:i/>
          <w:iCs/>
          <w:sz w:val="24"/>
          <w:szCs w:val="24"/>
        </w:rPr>
        <w:t xml:space="preserve">, a </w:t>
      </w:r>
      <w:r w:rsidR="00BC35FF" w:rsidRPr="003F488B">
        <w:rPr>
          <w:i/>
          <w:iCs/>
          <w:sz w:val="24"/>
          <w:szCs w:val="24"/>
        </w:rPr>
        <w:t>több mint 80 éves örökölt, és rendbe hozatott kacor</w:t>
      </w:r>
    </w:p>
    <w:p w:rsidR="00244F07" w:rsidRPr="00BC35FF" w:rsidRDefault="00244F07">
      <w:pPr>
        <w:rPr>
          <w:noProof/>
          <w:sz w:val="24"/>
          <w:szCs w:val="24"/>
        </w:rPr>
      </w:pPr>
      <w:r w:rsidRPr="00BC35FF">
        <w:rPr>
          <w:noProof/>
          <w:sz w:val="24"/>
          <w:szCs w:val="24"/>
        </w:rPr>
        <w:t>Ez az ágfűrész bevált az olyan ritkításoknál, ahol egy nagyob keretes fűrésszel nem boldogul</w:t>
      </w:r>
      <w:r w:rsidR="00BB7B54" w:rsidRPr="00BC35FF">
        <w:rPr>
          <w:noProof/>
          <w:sz w:val="24"/>
          <w:szCs w:val="24"/>
        </w:rPr>
        <w:t>unk.N</w:t>
      </w:r>
      <w:r w:rsidRPr="00BC35FF">
        <w:rPr>
          <w:noProof/>
          <w:sz w:val="24"/>
          <w:szCs w:val="24"/>
        </w:rPr>
        <w:t>yele tökéletesen  illeszkedik a kézb</w:t>
      </w:r>
      <w:r w:rsidR="0048134D" w:rsidRPr="00BC35FF">
        <w:rPr>
          <w:noProof/>
          <w:sz w:val="24"/>
          <w:szCs w:val="24"/>
        </w:rPr>
        <w:t>e</w:t>
      </w:r>
      <w:r w:rsidRPr="00BC35FF">
        <w:rPr>
          <w:noProof/>
          <w:sz w:val="24"/>
          <w:szCs w:val="24"/>
        </w:rPr>
        <w:t xml:space="preserve">n, formatervezett, kellemes és praktikus  fogású.  </w:t>
      </w:r>
      <w:r w:rsidR="00BB7B54" w:rsidRPr="00BC35FF">
        <w:rPr>
          <w:noProof/>
          <w:sz w:val="24"/>
          <w:szCs w:val="24"/>
        </w:rPr>
        <w:t>Nyelének</w:t>
      </w:r>
      <w:r w:rsidRPr="00BC35FF">
        <w:rPr>
          <w:noProof/>
          <w:sz w:val="24"/>
          <w:szCs w:val="24"/>
        </w:rPr>
        <w:t xml:space="preserve"> végén a</w:t>
      </w:r>
      <w:r w:rsidR="00BB7B54" w:rsidRPr="00BC35FF">
        <w:rPr>
          <w:noProof/>
          <w:sz w:val="24"/>
          <w:szCs w:val="24"/>
        </w:rPr>
        <w:t xml:space="preserve"> </w:t>
      </w:r>
      <w:r w:rsidRPr="00BC35FF">
        <w:rPr>
          <w:noProof/>
          <w:sz w:val="24"/>
          <w:szCs w:val="24"/>
        </w:rPr>
        <w:t>kis lyukon átfűzött zsinórral</w:t>
      </w:r>
      <w:r w:rsidR="00BD2E69" w:rsidRPr="00BC35FF">
        <w:rPr>
          <w:noProof/>
          <w:sz w:val="24"/>
          <w:szCs w:val="24"/>
        </w:rPr>
        <w:t xml:space="preserve"> vagy drótdarabkával </w:t>
      </w:r>
      <w:r w:rsidRPr="00BC35FF">
        <w:rPr>
          <w:noProof/>
          <w:sz w:val="24"/>
          <w:szCs w:val="24"/>
        </w:rPr>
        <w:t xml:space="preserve">fel is függeszthetjük </w:t>
      </w:r>
      <w:r w:rsidR="00BD2E69" w:rsidRPr="00BC35FF">
        <w:rPr>
          <w:noProof/>
          <w:sz w:val="24"/>
          <w:szCs w:val="24"/>
        </w:rPr>
        <w:t xml:space="preserve"> a </w:t>
      </w:r>
      <w:r w:rsidRPr="00BC35FF">
        <w:rPr>
          <w:noProof/>
          <w:sz w:val="24"/>
          <w:szCs w:val="24"/>
        </w:rPr>
        <w:t>szerszámos kamr</w:t>
      </w:r>
      <w:r w:rsidR="0048134D" w:rsidRPr="00BC35FF">
        <w:rPr>
          <w:noProof/>
          <w:sz w:val="24"/>
          <w:szCs w:val="24"/>
        </w:rPr>
        <w:t>a</w:t>
      </w:r>
      <w:r w:rsidRPr="00BC35FF">
        <w:rPr>
          <w:noProof/>
          <w:sz w:val="24"/>
          <w:szCs w:val="24"/>
        </w:rPr>
        <w:t xml:space="preserve"> falán. </w:t>
      </w:r>
    </w:p>
    <w:p w:rsidR="00901C4B" w:rsidRPr="00BC35FF" w:rsidRDefault="00244F07" w:rsidP="0048134D">
      <w:pPr>
        <w:rPr>
          <w:sz w:val="24"/>
          <w:szCs w:val="24"/>
        </w:rPr>
      </w:pPr>
      <w:r w:rsidRPr="00BC35FF">
        <w:rPr>
          <w:noProof/>
          <w:sz w:val="24"/>
          <w:szCs w:val="24"/>
        </w:rPr>
        <w:t>A metszóollóval</w:t>
      </w:r>
      <w:r w:rsidR="00BB7B54" w:rsidRPr="00BC35FF">
        <w:rPr>
          <w:noProof/>
          <w:sz w:val="24"/>
          <w:szCs w:val="24"/>
        </w:rPr>
        <w:t xml:space="preserve"> </w:t>
      </w:r>
      <w:r w:rsidR="008A02D4" w:rsidRPr="00BC35FF">
        <w:rPr>
          <w:noProof/>
          <w:sz w:val="24"/>
          <w:szCs w:val="24"/>
        </w:rPr>
        <w:t>-penggéjekovácsolt acél-</w:t>
      </w:r>
      <w:r w:rsidRPr="00BC35FF">
        <w:rPr>
          <w:noProof/>
          <w:sz w:val="24"/>
          <w:szCs w:val="24"/>
        </w:rPr>
        <w:t>együtt Nyitnikéknek is nevez</w:t>
      </w:r>
      <w:r w:rsidR="00BB7B54" w:rsidRPr="00BC35FF">
        <w:rPr>
          <w:noProof/>
          <w:sz w:val="24"/>
          <w:szCs w:val="24"/>
        </w:rPr>
        <w:t>hetnénk, m</w:t>
      </w:r>
      <w:r w:rsidRPr="00BC35FF">
        <w:rPr>
          <w:noProof/>
          <w:sz w:val="24"/>
          <w:szCs w:val="24"/>
        </w:rPr>
        <w:t>ivel mindkettőn egy gomb</w:t>
      </w:r>
      <w:r w:rsidR="0074440D" w:rsidRPr="00BC35FF">
        <w:rPr>
          <w:noProof/>
          <w:sz w:val="24"/>
          <w:szCs w:val="24"/>
        </w:rPr>
        <w:t xml:space="preserve"> </w:t>
      </w:r>
      <w:r w:rsidRPr="00BC35FF">
        <w:rPr>
          <w:noProof/>
          <w:sz w:val="24"/>
          <w:szCs w:val="24"/>
        </w:rPr>
        <w:t>,</w:t>
      </w:r>
      <w:r w:rsidR="00BB7B54" w:rsidRPr="00BC35FF">
        <w:rPr>
          <w:noProof/>
          <w:sz w:val="24"/>
          <w:szCs w:val="24"/>
        </w:rPr>
        <w:t xml:space="preserve">ill a kis </w:t>
      </w:r>
      <w:r w:rsidRPr="00BC35FF">
        <w:rPr>
          <w:noProof/>
          <w:sz w:val="24"/>
          <w:szCs w:val="24"/>
        </w:rPr>
        <w:t>lapka segítségével a zárt heklyzetből</w:t>
      </w:r>
      <w:r w:rsidR="00BB7B54" w:rsidRPr="00BC35FF">
        <w:rPr>
          <w:noProof/>
          <w:sz w:val="24"/>
          <w:szCs w:val="24"/>
        </w:rPr>
        <w:t xml:space="preserve"> </w:t>
      </w:r>
      <w:r w:rsidRPr="00BC35FF">
        <w:rPr>
          <w:noProof/>
          <w:sz w:val="24"/>
          <w:szCs w:val="24"/>
        </w:rPr>
        <w:t xml:space="preserve">azonnal kinyitható állapotba lehet </w:t>
      </w:r>
      <w:r w:rsidR="0048134D" w:rsidRPr="00BC35FF">
        <w:rPr>
          <w:noProof/>
          <w:sz w:val="24"/>
          <w:szCs w:val="24"/>
        </w:rPr>
        <w:t>hadra  fogni.</w:t>
      </w:r>
      <w:r w:rsidRPr="00BC35FF">
        <w:rPr>
          <w:noProof/>
          <w:sz w:val="24"/>
          <w:szCs w:val="24"/>
        </w:rPr>
        <w:t>Előnynek tartom,</w:t>
      </w:r>
      <w:r w:rsidR="00BB7B54" w:rsidRPr="00BC35FF">
        <w:rPr>
          <w:noProof/>
          <w:sz w:val="24"/>
          <w:szCs w:val="24"/>
        </w:rPr>
        <w:t xml:space="preserve"> </w:t>
      </w:r>
      <w:r w:rsidRPr="00BC35FF">
        <w:rPr>
          <w:noProof/>
          <w:sz w:val="24"/>
          <w:szCs w:val="24"/>
        </w:rPr>
        <w:t xml:space="preserve">hogy bizonyos ollóknál </w:t>
      </w:r>
      <w:r w:rsidR="00F26B24" w:rsidRPr="00BC35FF">
        <w:rPr>
          <w:noProof/>
          <w:sz w:val="24"/>
          <w:szCs w:val="24"/>
        </w:rPr>
        <w:t xml:space="preserve">a későbbiekben </w:t>
      </w:r>
      <w:r w:rsidRPr="00BC35FF">
        <w:rPr>
          <w:noProof/>
          <w:sz w:val="24"/>
          <w:szCs w:val="24"/>
        </w:rPr>
        <w:t>csak</w:t>
      </w:r>
      <w:r w:rsidR="00F26B24" w:rsidRPr="00BC35FF">
        <w:rPr>
          <w:noProof/>
          <w:sz w:val="24"/>
          <w:szCs w:val="24"/>
        </w:rPr>
        <w:t xml:space="preserve"> </w:t>
      </w:r>
      <w:r w:rsidRPr="00BC35FF">
        <w:rPr>
          <w:noProof/>
          <w:sz w:val="24"/>
          <w:szCs w:val="24"/>
        </w:rPr>
        <w:t>a rúgót,és a pengét is</w:t>
      </w:r>
      <w:r w:rsidR="00F26B24" w:rsidRPr="00BC35FF">
        <w:rPr>
          <w:noProof/>
          <w:sz w:val="24"/>
          <w:szCs w:val="24"/>
        </w:rPr>
        <w:t xml:space="preserve"> </w:t>
      </w:r>
      <w:r w:rsidRPr="00BC35FF">
        <w:rPr>
          <w:noProof/>
          <w:sz w:val="24"/>
          <w:szCs w:val="24"/>
        </w:rPr>
        <w:t xml:space="preserve">meg </w:t>
      </w:r>
      <w:r w:rsidR="00BB7B54" w:rsidRPr="00BC35FF">
        <w:rPr>
          <w:noProof/>
          <w:sz w:val="24"/>
          <w:szCs w:val="24"/>
        </w:rPr>
        <w:t>lehet</w:t>
      </w:r>
      <w:r w:rsidRPr="00BC35FF">
        <w:rPr>
          <w:noProof/>
          <w:sz w:val="24"/>
          <w:szCs w:val="24"/>
        </w:rPr>
        <w:t xml:space="preserve"> </w:t>
      </w:r>
      <w:r w:rsidR="0048134D" w:rsidRPr="00BC35FF">
        <w:rPr>
          <w:noProof/>
          <w:sz w:val="24"/>
          <w:szCs w:val="24"/>
        </w:rPr>
        <w:t xml:space="preserve">pótlólag </w:t>
      </w:r>
      <w:r w:rsidRPr="00BC35FF">
        <w:rPr>
          <w:noProof/>
          <w:sz w:val="24"/>
          <w:szCs w:val="24"/>
        </w:rPr>
        <w:t>vá</w:t>
      </w:r>
      <w:r w:rsidR="0048134D" w:rsidRPr="00BC35FF">
        <w:rPr>
          <w:noProof/>
          <w:sz w:val="24"/>
          <w:szCs w:val="24"/>
        </w:rPr>
        <w:t>sárolni</w:t>
      </w:r>
      <w:r w:rsidR="00BC35FF" w:rsidRPr="00BC35FF">
        <w:rPr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7261"/>
      </w:tblGrid>
      <w:tr w:rsidR="00BC35FF" w:rsidRPr="003F488B" w:rsidTr="003F488B">
        <w:tc>
          <w:tcPr>
            <w:tcW w:w="1951" w:type="dxa"/>
            <w:shd w:val="clear" w:color="auto" w:fill="auto"/>
          </w:tcPr>
          <w:p w:rsidR="00BC35FF" w:rsidRPr="003F488B" w:rsidRDefault="00BC35FF" w:rsidP="00CD21E9">
            <w:pPr>
              <w:rPr>
                <w:sz w:val="24"/>
                <w:szCs w:val="24"/>
              </w:rPr>
            </w:pPr>
            <w:r w:rsidRPr="003F488B">
              <w:rPr>
                <w:noProof/>
                <w:sz w:val="24"/>
                <w:szCs w:val="24"/>
              </w:rPr>
              <w:pict>
                <v:shape id="Kép 9" o:spid="_x0000_i1139" type="#_x0000_t75" style="width:85.2pt;height:106.2pt;visibility:visible">
                  <v:imagedata r:id="rId11" o:title=""/>
                </v:shape>
              </w:pict>
            </w:r>
          </w:p>
        </w:tc>
        <w:tc>
          <w:tcPr>
            <w:tcW w:w="7261" w:type="dxa"/>
            <w:shd w:val="clear" w:color="auto" w:fill="auto"/>
          </w:tcPr>
          <w:p w:rsidR="00BC35FF" w:rsidRPr="003F488B" w:rsidRDefault="00BC35FF" w:rsidP="00BC35FF">
            <w:pPr>
              <w:rPr>
                <w:b/>
                <w:bCs/>
                <w:sz w:val="24"/>
                <w:szCs w:val="24"/>
              </w:rPr>
            </w:pPr>
            <w:r w:rsidRPr="003F488B">
              <w:rPr>
                <w:sz w:val="24"/>
                <w:szCs w:val="24"/>
              </w:rPr>
              <w:t xml:space="preserve">Vannak gyártók, kik írásos garanciát is vállalnak bizonyos termékeikre. Természetesnek veszem, ha a cégek fenntartják a gyártmányaik változtatásának jogát. /Vasvillám mentségére szólva a régi olyan jól sikerülhetett, hogy a gyártó mai ásóvillája szinte élethű mása a korábbinak/.   Talajom kötöttsége miatt nem tudnám a kertet művelni egy igen jó ásólapát, irtókapa nélkül, környezetvédelmi okokból rotációs motoros kapát már nem használok, háti permetezőm is kézi pumpás. </w:t>
            </w:r>
          </w:p>
        </w:tc>
      </w:tr>
    </w:tbl>
    <w:p w:rsidR="00F90D97" w:rsidRPr="00BC35FF" w:rsidRDefault="00F90D97" w:rsidP="00BC35FF">
      <w:pPr>
        <w:pStyle w:val="Kpalrs"/>
        <w:rPr>
          <w:i w:val="0"/>
          <w:iCs w:val="0"/>
          <w:color w:val="auto"/>
          <w:sz w:val="24"/>
          <w:szCs w:val="24"/>
        </w:rPr>
      </w:pPr>
    </w:p>
    <w:p w:rsidR="00BC35FF" w:rsidRPr="00BC35FF" w:rsidRDefault="00BC35FF" w:rsidP="00BC35FF">
      <w:r w:rsidRPr="00BC35FF">
        <w:rPr>
          <w:b/>
          <w:bCs/>
          <w:sz w:val="24"/>
          <w:szCs w:val="24"/>
        </w:rPr>
        <w:t>Kedvező időjárást kívánok jó szerszámok kíséretében: Molnár István Mihály, Gellért-hegy</w:t>
      </w:r>
    </w:p>
    <w:sectPr w:rsidR="00BC35FF" w:rsidRPr="00BC35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attachedTemplate r:id="rId1"/>
  <w:doNotTrackMoves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3216"/>
    <w:rsid w:val="000B4569"/>
    <w:rsid w:val="00157A8E"/>
    <w:rsid w:val="001F64FE"/>
    <w:rsid w:val="00233216"/>
    <w:rsid w:val="002373E8"/>
    <w:rsid w:val="00244F07"/>
    <w:rsid w:val="00265248"/>
    <w:rsid w:val="002A26B5"/>
    <w:rsid w:val="003051FF"/>
    <w:rsid w:val="003F488B"/>
    <w:rsid w:val="0048134D"/>
    <w:rsid w:val="005E6F54"/>
    <w:rsid w:val="00640089"/>
    <w:rsid w:val="006649DE"/>
    <w:rsid w:val="006820D4"/>
    <w:rsid w:val="0074440D"/>
    <w:rsid w:val="00785539"/>
    <w:rsid w:val="007A4115"/>
    <w:rsid w:val="007C7EC8"/>
    <w:rsid w:val="0080037E"/>
    <w:rsid w:val="008A02D4"/>
    <w:rsid w:val="00901C4B"/>
    <w:rsid w:val="00AB06FA"/>
    <w:rsid w:val="00B5420C"/>
    <w:rsid w:val="00BB7B54"/>
    <w:rsid w:val="00BC35FF"/>
    <w:rsid w:val="00BD1F26"/>
    <w:rsid w:val="00BD2E69"/>
    <w:rsid w:val="00C049E0"/>
    <w:rsid w:val="00C474A2"/>
    <w:rsid w:val="00CD21E9"/>
    <w:rsid w:val="00CD2A4E"/>
    <w:rsid w:val="00E029D5"/>
    <w:rsid w:val="00E2686F"/>
    <w:rsid w:val="00E4742F"/>
    <w:rsid w:val="00E61A9F"/>
    <w:rsid w:val="00EA1CA8"/>
    <w:rsid w:val="00F26B24"/>
    <w:rsid w:val="00F9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BEEEE"/>
  <w15:chartTrackingRefBased/>
  <w15:docId w15:val="{9B3BC34F-16D1-4694-A61D-03350FC2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BB7B54"/>
    <w:pPr>
      <w:spacing w:after="200" w:line="240" w:lineRule="auto"/>
    </w:pPr>
    <w:rPr>
      <w:i/>
      <w:iCs/>
      <w:color w:val="44546A"/>
      <w:sz w:val="18"/>
      <w:szCs w:val="18"/>
    </w:rPr>
  </w:style>
  <w:style w:type="table" w:styleId="Rcsostblzat">
    <w:name w:val="Table Grid"/>
    <w:basedOn w:val="Normltblzat"/>
    <w:uiPriority w:val="39"/>
    <w:rsid w:val="00BC3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ig&#243;%20Gy&#246;rgy\Downloads\Dokumentum%2014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2A934-6620-44C9-882A-8F460B8BF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Dokumentum 14</Template>
  <TotalTime>23</TotalTime>
  <Pages>2</Pages>
  <Words>407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Zsigó György</dc:creator>
  <cp:keywords/>
  <dc:description/>
  <cp:lastModifiedBy>György Zsigó</cp:lastModifiedBy>
  <cp:revision>1</cp:revision>
  <dcterms:created xsi:type="dcterms:W3CDTF">2021-06-15T14:05:00Z</dcterms:created>
  <dcterms:modified xsi:type="dcterms:W3CDTF">2021-06-16T04:23:00Z</dcterms:modified>
</cp:coreProperties>
</file>